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142" w:rsidRDefault="00240BB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63360" behindDoc="1" locked="0" layoutInCell="1" allowOverlap="1" wp14:anchorId="43C1AEFA" wp14:editId="78628814">
            <wp:simplePos x="0" y="0"/>
            <wp:positionH relativeFrom="column">
              <wp:posOffset>3345815</wp:posOffset>
            </wp:positionH>
            <wp:positionV relativeFrom="paragraph">
              <wp:posOffset>367030</wp:posOffset>
            </wp:positionV>
            <wp:extent cx="229552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510" y="21505"/>
                <wp:lineTo x="21510" y="0"/>
                <wp:lineTo x="0" y="0"/>
              </wp:wrapPolygon>
            </wp:wrapTight>
            <wp:docPr id="7" name="Pilt 7" descr="O:\Õpetajate kataloogid\FOTOD\Algkooli pildid\2013\Kaunite kunstide nädal 11.-15.2013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Õpetajate kataloogid\FOTOD\Algkooli pildid\2013\Kaunite kunstide nädal 11.-15.2013\IMG_0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62336" behindDoc="1" locked="0" layoutInCell="1" allowOverlap="1" wp14:anchorId="770B709B" wp14:editId="0CEBE891">
            <wp:simplePos x="0" y="0"/>
            <wp:positionH relativeFrom="column">
              <wp:posOffset>-623570</wp:posOffset>
            </wp:positionH>
            <wp:positionV relativeFrom="paragraph">
              <wp:posOffset>310515</wp:posOffset>
            </wp:positionV>
            <wp:extent cx="38195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46" y="21507"/>
                <wp:lineTo x="21546" y="0"/>
                <wp:lineTo x="0" y="0"/>
              </wp:wrapPolygon>
            </wp:wrapTight>
            <wp:docPr id="5" name="Pilt 5" descr="O:\Õpetajate kataloogid\FOTOD\Algkooli pildid\2013\Kaunite kunstide nädal 11.-15.2013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Õpetajate kataloogid\FOTOD\Algkooli pildid\2013\Kaunite kunstide nädal 11.-15.2013\IMG_0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142" w:rsidRPr="00133142">
        <w:rPr>
          <w:b/>
          <w:sz w:val="28"/>
          <w:szCs w:val="28"/>
        </w:rPr>
        <w:t>LAHEDAID MÕTTEID JÄRJEHOIDJATE VALMISTAMISEKS</w:t>
      </w:r>
    </w:p>
    <w:p w:rsidR="00133142" w:rsidRPr="00133142" w:rsidRDefault="008D33DA" w:rsidP="00133142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64384" behindDoc="1" locked="0" layoutInCell="1" allowOverlap="1" wp14:anchorId="61404544" wp14:editId="79AE3B3C">
            <wp:simplePos x="0" y="0"/>
            <wp:positionH relativeFrom="column">
              <wp:posOffset>-261620</wp:posOffset>
            </wp:positionH>
            <wp:positionV relativeFrom="paragraph">
              <wp:posOffset>325120</wp:posOffset>
            </wp:positionV>
            <wp:extent cx="4365625" cy="3274060"/>
            <wp:effectExtent l="0" t="0" r="0" b="2540"/>
            <wp:wrapTight wrapText="bothSides">
              <wp:wrapPolygon edited="0">
                <wp:start x="0" y="0"/>
                <wp:lineTo x="0" y="21491"/>
                <wp:lineTo x="21490" y="21491"/>
                <wp:lineTo x="21490" y="0"/>
                <wp:lineTo x="0" y="0"/>
              </wp:wrapPolygon>
            </wp:wrapTight>
            <wp:docPr id="8" name="Pilt 8" descr="O:\Õpetajate kataloogid\FOTOD\Algkooli pildid\2013\Kaunite kunstide nädal 11.-15.2013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Õpetajate kataloogid\FOTOD\Algkooli pildid\2013\Kaunite kunstide nädal 11.-15.2013\IMG_0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FAD" w:rsidRPr="00133142" w:rsidRDefault="003A0FAD" w:rsidP="00133142">
      <w:pPr>
        <w:rPr>
          <w:sz w:val="28"/>
          <w:szCs w:val="28"/>
        </w:rPr>
      </w:pPr>
    </w:p>
    <w:p w:rsidR="00133142" w:rsidRDefault="008D33D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2610485</wp:posOffset>
            </wp:positionV>
            <wp:extent cx="306705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466" y="21495"/>
                <wp:lineTo x="21466" y="0"/>
                <wp:lineTo x="0" y="0"/>
              </wp:wrapPolygon>
            </wp:wrapTight>
            <wp:docPr id="9" name="Pilt 9" descr="O:\Õpetajate kataloogid\FOTOD\Algkooli pildid\2013\Kaunite kunstide nädal 11.-15.2013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Õpetajate kataloogid\FOTOD\Algkooli pildid\2013\Kaunite kunstide nädal 11.-15.2013\IMG_0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142">
        <w:rPr>
          <w:b/>
          <w:sz w:val="28"/>
          <w:szCs w:val="28"/>
        </w:rPr>
        <w:br w:type="page"/>
      </w:r>
      <w:bookmarkStart w:id="0" w:name="_GoBack"/>
      <w:bookmarkEnd w:id="0"/>
    </w:p>
    <w:p w:rsidR="00133142" w:rsidRPr="00133142" w:rsidRDefault="001331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6054090</wp:posOffset>
            </wp:positionV>
            <wp:extent cx="3971925" cy="1875790"/>
            <wp:effectExtent l="0" t="0" r="9525" b="0"/>
            <wp:wrapTight wrapText="bothSides">
              <wp:wrapPolygon edited="0">
                <wp:start x="0" y="0"/>
                <wp:lineTo x="0" y="21278"/>
                <wp:lineTo x="21548" y="21278"/>
                <wp:lineTo x="21548" y="0"/>
                <wp:lineTo x="0" y="0"/>
              </wp:wrapPolygon>
            </wp:wrapTight>
            <wp:docPr id="4" name="Pilt 4" descr="O:\Õpetajate kataloogid\FOTOD\Algkooli pildid\2013\Kaunite kunstide nädal 11.-15.2013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Õpetajate kataloogid\FOTOD\Algkooli pildid\2013\Kaunite kunstide nädal 11.-15.2013\IMG_0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3028950</wp:posOffset>
            </wp:positionV>
            <wp:extent cx="576262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64" y="21430"/>
                <wp:lineTo x="21564" y="0"/>
                <wp:lineTo x="0" y="0"/>
              </wp:wrapPolygon>
            </wp:wrapTight>
            <wp:docPr id="3" name="Pilt 3" descr="O:\Õpetajate kataloogid\FOTOD\Algkooli pildid\2013\Kaunite kunstide nädal 11.-15.2013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Õpetajate kataloogid\FOTOD\Algkooli pildid\2013\Kaunite kunstide nädal 11.-15.2013\IMG_0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389255</wp:posOffset>
            </wp:positionV>
            <wp:extent cx="2590800" cy="2493645"/>
            <wp:effectExtent l="0" t="8573" r="0" b="0"/>
            <wp:wrapTight wrapText="bothSides">
              <wp:wrapPolygon edited="0">
                <wp:start x="-71" y="21526"/>
                <wp:lineTo x="21370" y="21526"/>
                <wp:lineTo x="21370" y="239"/>
                <wp:lineTo x="-71" y="239"/>
                <wp:lineTo x="-71" y="21526"/>
              </wp:wrapPolygon>
            </wp:wrapTight>
            <wp:docPr id="2" name="Pilt 2" descr="O:\Õpetajate kataloogid\FOTOD\Algkooli pildid\2013\Kaunite kunstide nädal 11.-15.2013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Õpetajate kataloogid\FOTOD\Algkooli pildid\2013\Kaunite kunstide nädal 11.-15.2013\IMG_0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58240" behindDoc="1" locked="0" layoutInCell="1" allowOverlap="1" wp14:anchorId="537E0B90" wp14:editId="258E862E">
            <wp:simplePos x="0" y="0"/>
            <wp:positionH relativeFrom="column">
              <wp:posOffset>-404495</wp:posOffset>
            </wp:positionH>
            <wp:positionV relativeFrom="paragraph">
              <wp:posOffset>361950</wp:posOffset>
            </wp:positionV>
            <wp:extent cx="3425825" cy="2569210"/>
            <wp:effectExtent l="0" t="0" r="3175" b="2540"/>
            <wp:wrapTight wrapText="bothSides">
              <wp:wrapPolygon edited="0">
                <wp:start x="0" y="0"/>
                <wp:lineTo x="0" y="21461"/>
                <wp:lineTo x="21500" y="21461"/>
                <wp:lineTo x="21500" y="0"/>
                <wp:lineTo x="0" y="0"/>
              </wp:wrapPolygon>
            </wp:wrapTight>
            <wp:docPr id="1" name="Pilt 1" descr="O:\Õpetajate kataloogid\FOTOD\Algkooli pildid\2013\Kaunite kunstide nädal 11.-15.2013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Õpetajate kataloogid\FOTOD\Algkooli pildid\2013\Kaunite kunstide nädal 11.-15.2013\IMG_0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3142" w:rsidRPr="001331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142"/>
    <w:rsid w:val="00133142"/>
    <w:rsid w:val="00240BB3"/>
    <w:rsid w:val="003A0FAD"/>
    <w:rsid w:val="003A28D4"/>
    <w:rsid w:val="008D33DA"/>
    <w:rsid w:val="00CA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13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133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13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133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761DEFE.dotm</Template>
  <TotalTime>15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Prusinskaja</dc:creator>
  <cp:lastModifiedBy>Krista Prusinskaja</cp:lastModifiedBy>
  <cp:revision>2</cp:revision>
  <dcterms:created xsi:type="dcterms:W3CDTF">2013-03-20T16:33:00Z</dcterms:created>
  <dcterms:modified xsi:type="dcterms:W3CDTF">2013-03-20T16:48:00Z</dcterms:modified>
</cp:coreProperties>
</file>